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72746349" w:displacedByCustomXml="next"/>
    <w:bookmarkEnd w:id="0" w:displacedByCustomXml="next"/>
    <w:sdt>
      <w:sdtPr>
        <w:rPr>
          <w:sz w:val="2"/>
          <w:szCs w:val="24"/>
        </w:rPr>
        <w:id w:val="1651407233"/>
        <w:docPartObj>
          <w:docPartGallery w:val="Cover Pages"/>
          <w:docPartUnique/>
        </w:docPartObj>
      </w:sdtPr>
      <w:sdtEndPr>
        <w:rPr>
          <w:rFonts w:ascii="Calibri" w:hAnsi="Calibri" w:cs="Calibri"/>
          <w:sz w:val="22"/>
        </w:rPr>
      </w:sdtEndPr>
      <w:sdtContent>
        <w:p w14:paraId="2D1B15A9" w14:textId="77777777" w:rsidR="00B52451" w:rsidRDefault="00B52451">
          <w:pPr>
            <w:pStyle w:val="NoSpacing"/>
            <w:rPr>
              <w:sz w:val="2"/>
            </w:rPr>
          </w:pPr>
        </w:p>
        <w:p w14:paraId="031AD189" w14:textId="77777777" w:rsidR="00B52451" w:rsidRDefault="00B52451"/>
        <w:p w14:paraId="36E51FC7" w14:textId="77777777" w:rsidR="00B52451" w:rsidRPr="004218E9" w:rsidRDefault="004218E9" w:rsidP="004218E9">
          <w:pPr>
            <w:ind w:left="2160"/>
            <w:jc w:val="center"/>
            <w:rPr>
              <w:b/>
              <w:color w:val="1A4E7F" w:themeColor="text2"/>
              <w:sz w:val="28"/>
            </w:rPr>
          </w:pPr>
          <w:r w:rsidRPr="004218E9">
            <w:rPr>
              <w:b/>
              <w:color w:val="1A4E7F" w:themeColor="text2"/>
              <w:sz w:val="28"/>
            </w:rPr>
            <w:t>Supplemental Environmental Project</w:t>
          </w:r>
        </w:p>
        <w:p w14:paraId="0F00F92E" w14:textId="77777777" w:rsidR="004218E9" w:rsidRPr="004218E9" w:rsidRDefault="004218E9" w:rsidP="004218E9">
          <w:pPr>
            <w:ind w:left="2160"/>
            <w:jc w:val="center"/>
            <w:rPr>
              <w:b/>
              <w:color w:val="1A4E7F" w:themeColor="text2"/>
              <w:sz w:val="28"/>
            </w:rPr>
          </w:pPr>
          <w:r w:rsidRPr="004218E9">
            <w:rPr>
              <w:b/>
              <w:color w:val="1A4E7F" w:themeColor="text2"/>
              <w:sz w:val="28"/>
            </w:rPr>
            <w:t>Outreach Tool Kit</w:t>
          </w:r>
        </w:p>
        <w:p w14:paraId="336402B3" w14:textId="77777777" w:rsidR="004218E9" w:rsidRDefault="004218E9" w:rsidP="004218E9"/>
        <w:p w14:paraId="1EC84E38" w14:textId="77777777" w:rsidR="00B52451" w:rsidRDefault="00B52451" w:rsidP="004218E9">
          <w:pPr>
            <w:jc w:val="right"/>
          </w:pPr>
        </w:p>
        <w:p w14:paraId="056D6EDF" w14:textId="77777777" w:rsidR="00461EAE" w:rsidRPr="00461EAE" w:rsidRDefault="00461EAE" w:rsidP="00461EAE">
          <w:pPr>
            <w:rPr>
              <w:sz w:val="22"/>
              <w:szCs w:val="22"/>
            </w:rPr>
          </w:pPr>
          <w:r w:rsidRPr="00461EAE">
            <w:rPr>
              <w:sz w:val="22"/>
              <w:szCs w:val="22"/>
            </w:rPr>
            <w:t>The Sac Metro Air District's Supplemental Environmental Project (SEP) Program allows community-based projects to be funded from a portion of the penalties received during a settlement of enforcement actions. SEPs can improve public health, reduce air pollution, increase environmental compliance, and bring public awareness to neighborhoods most burdened by air pollution.</w:t>
          </w:r>
        </w:p>
        <w:p w14:paraId="52432126" w14:textId="77777777" w:rsidR="00461EAE" w:rsidRDefault="00461EAE">
          <w:pPr>
            <w:rPr>
              <w:sz w:val="22"/>
              <w:szCs w:val="22"/>
            </w:rPr>
          </w:pPr>
        </w:p>
        <w:p w14:paraId="745B9B39" w14:textId="62DA8BAC" w:rsidR="00B52451" w:rsidRPr="001C7A00" w:rsidRDefault="00461EAE">
          <w:pPr>
            <w:rPr>
              <w:sz w:val="22"/>
              <w:szCs w:val="22"/>
            </w:rPr>
          </w:pPr>
          <w:r w:rsidRPr="00461EAE">
            <w:rPr>
              <w:sz w:val="22"/>
              <w:szCs w:val="22"/>
            </w:rPr>
            <w:t>We need your help to share the word with our communities. These resources have been developed to spread the word ab</w:t>
          </w:r>
          <w:r>
            <w:rPr>
              <w:sz w:val="22"/>
              <w:szCs w:val="22"/>
            </w:rPr>
            <w:t xml:space="preserve">out our SEPs solicitation, </w:t>
          </w:r>
          <w:r w:rsidRPr="00461EAE">
            <w:rPr>
              <w:sz w:val="22"/>
              <w:szCs w:val="22"/>
            </w:rPr>
            <w:t xml:space="preserve">but we invite you to make modifications that make sense </w:t>
          </w:r>
          <w:r w:rsidR="00741582">
            <w:rPr>
              <w:sz w:val="22"/>
              <w:szCs w:val="22"/>
            </w:rPr>
            <w:t>to</w:t>
          </w:r>
          <w:r w:rsidRPr="001C7A00">
            <w:rPr>
              <w:sz w:val="22"/>
              <w:szCs w:val="22"/>
            </w:rPr>
            <w:t xml:space="preserve"> increase the effectiveness of these promotions</w:t>
          </w:r>
          <w:r w:rsidR="008E4A46" w:rsidRPr="001C7A00">
            <w:rPr>
              <w:sz w:val="22"/>
              <w:szCs w:val="22"/>
            </w:rPr>
            <w:t>.</w:t>
          </w:r>
          <w:r w:rsidR="001C7A00">
            <w:rPr>
              <w:sz w:val="22"/>
              <w:szCs w:val="22"/>
            </w:rPr>
            <w:t xml:space="preserve">  Please s</w:t>
          </w:r>
          <w:r w:rsidR="00183425">
            <w:rPr>
              <w:sz w:val="22"/>
              <w:szCs w:val="22"/>
            </w:rPr>
            <w:t>hare</w:t>
          </w:r>
          <w:r w:rsidR="001C7A00">
            <w:rPr>
              <w:sz w:val="22"/>
              <w:szCs w:val="22"/>
            </w:rPr>
            <w:t xml:space="preserve"> this toolkit with organizations and individuals you think would be interested. We appreciate your </w:t>
          </w:r>
          <w:r w:rsidR="00CB7965">
            <w:rPr>
              <w:sz w:val="22"/>
              <w:szCs w:val="22"/>
            </w:rPr>
            <w:t>organization</w:t>
          </w:r>
          <w:r w:rsidR="00CB7965">
            <w:rPr>
              <w:sz w:val="22"/>
              <w:szCs w:val="22"/>
            </w:rPr>
            <w:t>'</w:t>
          </w:r>
          <w:r w:rsidR="00CB7965">
            <w:rPr>
              <w:sz w:val="22"/>
              <w:szCs w:val="22"/>
            </w:rPr>
            <w:t xml:space="preserve">s </w:t>
          </w:r>
          <w:r w:rsidR="001C7A00">
            <w:rPr>
              <w:sz w:val="22"/>
              <w:szCs w:val="22"/>
            </w:rPr>
            <w:t>time, effort, and feedback.</w:t>
          </w:r>
        </w:p>
        <w:p w14:paraId="795ED38A" w14:textId="77777777" w:rsidR="00461EAE" w:rsidRPr="001C7A00" w:rsidRDefault="00461EAE">
          <w:pPr>
            <w:rPr>
              <w:sz w:val="22"/>
              <w:szCs w:val="22"/>
            </w:rPr>
          </w:pPr>
        </w:p>
        <w:p w14:paraId="3A023DE3" w14:textId="735E9B7D" w:rsidR="00B809DC" w:rsidRDefault="00B809DC" w:rsidP="00BE69A5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If you have any questions on this </w:t>
          </w:r>
          <w:r w:rsidR="00ED2F5A">
            <w:rPr>
              <w:sz w:val="22"/>
              <w:szCs w:val="22"/>
            </w:rPr>
            <w:t>program,</w:t>
          </w:r>
          <w:r>
            <w:rPr>
              <w:sz w:val="22"/>
              <w:szCs w:val="22"/>
            </w:rPr>
            <w:t xml:space="preserve"> please reach out to </w:t>
          </w:r>
          <w:hyperlink r:id="rId10" w:history="1">
            <w:r w:rsidRPr="004637E9">
              <w:rPr>
                <w:rStyle w:val="Hyperlink"/>
                <w:sz w:val="22"/>
                <w:szCs w:val="22"/>
              </w:rPr>
              <w:t>compliance@airquality.org</w:t>
            </w:r>
          </w:hyperlink>
          <w:r>
            <w:rPr>
              <w:sz w:val="22"/>
              <w:szCs w:val="22"/>
            </w:rPr>
            <w:t xml:space="preserve"> or </w:t>
          </w:r>
          <w:r w:rsidR="00ED2F5A">
            <w:rPr>
              <w:sz w:val="22"/>
              <w:szCs w:val="22"/>
            </w:rPr>
            <w:t>1-800-880-9025.</w:t>
          </w:r>
        </w:p>
        <w:p w14:paraId="3E4DBF1E" w14:textId="77777777" w:rsidR="00ED2F5A" w:rsidRPr="00B809DC" w:rsidRDefault="00ED2F5A" w:rsidP="00BE69A5">
          <w:pPr>
            <w:rPr>
              <w:sz w:val="22"/>
              <w:szCs w:val="22"/>
            </w:rPr>
          </w:pPr>
        </w:p>
        <w:p w14:paraId="45E63C75" w14:textId="7F033B2E" w:rsidR="00BE69A5" w:rsidRPr="001C7A00" w:rsidRDefault="00BE69A5" w:rsidP="00BE69A5">
          <w:pPr>
            <w:rPr>
              <w:b/>
              <w:sz w:val="22"/>
              <w:szCs w:val="22"/>
            </w:rPr>
          </w:pPr>
          <w:r w:rsidRPr="001C7A00">
            <w:rPr>
              <w:b/>
              <w:sz w:val="22"/>
              <w:szCs w:val="22"/>
            </w:rPr>
            <w:t xml:space="preserve">Social </w:t>
          </w:r>
          <w:r w:rsidR="008E4A46" w:rsidRPr="001C7A00">
            <w:rPr>
              <w:b/>
              <w:sz w:val="22"/>
              <w:szCs w:val="22"/>
            </w:rPr>
            <w:t>Media</w:t>
          </w:r>
        </w:p>
        <w:p w14:paraId="2CAA40ED" w14:textId="77777777" w:rsidR="008E4A46" w:rsidRPr="008E4A46" w:rsidRDefault="008E4A46" w:rsidP="00BE69A5">
          <w:pPr>
            <w:rPr>
              <w:sz w:val="22"/>
              <w:szCs w:val="22"/>
            </w:rPr>
          </w:pPr>
          <w:r w:rsidRPr="008E4A46">
            <w:rPr>
              <w:sz w:val="22"/>
              <w:szCs w:val="22"/>
            </w:rPr>
            <w:t>Connect with the Sac Metro Air District on Social Media</w:t>
          </w:r>
        </w:p>
        <w:p w14:paraId="1A899792" w14:textId="77777777" w:rsidR="008E4A46" w:rsidRPr="008E4A46" w:rsidRDefault="008E4A46" w:rsidP="008E4A46">
          <w:pPr>
            <w:pStyle w:val="ListParagraph"/>
            <w:numPr>
              <w:ilvl w:val="0"/>
              <w:numId w:val="3"/>
            </w:numPr>
            <w:rPr>
              <w:sz w:val="22"/>
              <w:szCs w:val="22"/>
            </w:rPr>
          </w:pPr>
          <w:r w:rsidRPr="008E4A46">
            <w:rPr>
              <w:sz w:val="22"/>
              <w:szCs w:val="22"/>
            </w:rPr>
            <w:t>Follow @AQMD on Twitter</w:t>
          </w:r>
        </w:p>
        <w:p w14:paraId="2B887CDB" w14:textId="77777777" w:rsidR="008E4A46" w:rsidRPr="008E4A46" w:rsidRDefault="008E4A46" w:rsidP="008E4A46">
          <w:pPr>
            <w:pStyle w:val="ListParagraph"/>
          </w:pPr>
        </w:p>
        <w:p w14:paraId="2E2A959B" w14:textId="77777777" w:rsidR="00BE69A5" w:rsidRPr="00BE69A5" w:rsidRDefault="00BE69A5" w:rsidP="00BE69A5">
          <w:pPr>
            <w:rPr>
              <w:sz w:val="22"/>
              <w:u w:val="single"/>
            </w:rPr>
          </w:pPr>
          <w:r w:rsidRPr="00BE69A5">
            <w:rPr>
              <w:sz w:val="22"/>
              <w:u w:val="single"/>
            </w:rPr>
            <w:t>Twitter</w:t>
          </w:r>
        </w:p>
        <w:p w14:paraId="32BA300E" w14:textId="77777777" w:rsidR="00BE69A5" w:rsidRPr="00BE69A5" w:rsidRDefault="00BE69A5" w:rsidP="00BE69A5">
          <w:pPr>
            <w:rPr>
              <w:sz w:val="22"/>
            </w:rPr>
          </w:pPr>
        </w:p>
        <w:p w14:paraId="2BD24D46" w14:textId="77777777" w:rsidR="00BE69A5" w:rsidRPr="00BE69A5" w:rsidRDefault="00BE69A5" w:rsidP="00BE69A5">
          <w:pPr>
            <w:rPr>
              <w:sz w:val="22"/>
            </w:rPr>
          </w:pPr>
          <w:r w:rsidRPr="00BE69A5">
            <w:rPr>
              <w:sz w:val="22"/>
            </w:rPr>
            <w:t xml:space="preserve">@AQMD is accepting applications for Supplemental Environmental Projects.  </w:t>
          </w:r>
          <w:r w:rsidRPr="00BE69A5">
            <w:rPr>
              <w:bCs/>
              <w:sz w:val="22"/>
            </w:rPr>
            <w:t>Learn how</w:t>
          </w:r>
          <w:r w:rsidRPr="00BE69A5">
            <w:rPr>
              <w:sz w:val="22"/>
            </w:rPr>
            <w:t xml:space="preserve"> #</w:t>
          </w:r>
          <w:proofErr w:type="spellStart"/>
          <w:r w:rsidRPr="00BE69A5">
            <w:rPr>
              <w:sz w:val="22"/>
            </w:rPr>
            <w:t>AirQuality</w:t>
          </w:r>
          <w:proofErr w:type="spellEnd"/>
          <w:r w:rsidRPr="00BE69A5">
            <w:rPr>
              <w:sz w:val="22"/>
            </w:rPr>
            <w:t xml:space="preserve"> violators can fund your project to offset air pollution and improve our community. Visit </w:t>
          </w:r>
          <w:hyperlink r:id="rId11" w:history="1">
            <w:r w:rsidRPr="00BE69A5">
              <w:rPr>
                <w:rStyle w:val="Hyperlink"/>
                <w:sz w:val="22"/>
              </w:rPr>
              <w:t>http://bit.ly/SacAirSEP</w:t>
            </w:r>
          </w:hyperlink>
          <w:r w:rsidRPr="00BE69A5">
            <w:rPr>
              <w:sz w:val="22"/>
            </w:rPr>
            <w:t xml:space="preserve"> to submit your project application today! Applications due by </w:t>
          </w:r>
          <w:r w:rsidRPr="00BE69A5">
            <w:rPr>
              <w:bCs/>
              <w:sz w:val="22"/>
            </w:rPr>
            <w:t>7/30/21</w:t>
          </w:r>
          <w:r w:rsidRPr="00BE69A5">
            <w:rPr>
              <w:sz w:val="22"/>
            </w:rPr>
            <w:t xml:space="preserve">. </w:t>
          </w:r>
        </w:p>
        <w:p w14:paraId="0362A78F" w14:textId="11419C10" w:rsidR="008E4A46" w:rsidRPr="00BE69A5" w:rsidRDefault="008E4A46" w:rsidP="00BE69A5">
          <w:pPr>
            <w:rPr>
              <w:sz w:val="22"/>
            </w:rPr>
          </w:pPr>
        </w:p>
        <w:p w14:paraId="7AC2C7A0" w14:textId="0445CCE6" w:rsidR="008E4A46" w:rsidRDefault="000C0BA8" w:rsidP="000C0BA8">
          <w:pPr>
            <w:jc w:val="center"/>
            <w:rPr>
              <w:sz w:val="22"/>
              <w:u w:val="single"/>
            </w:rPr>
          </w:pPr>
          <w:r>
            <w:rPr>
              <w:noProof/>
            </w:rPr>
            <w:drawing>
              <wp:inline distT="0" distB="0" distL="0" distR="0" wp14:anchorId="6F0DB5DE" wp14:editId="257CDDC6">
                <wp:extent cx="3260517" cy="1834737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1442" cy="184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D23726" w14:textId="5601C1EA" w:rsidR="00D16FD2" w:rsidRPr="001F21C6" w:rsidRDefault="00D16FD2" w:rsidP="001F21C6">
          <w:pPr>
            <w:jc w:val="center"/>
            <w:rPr>
              <w:sz w:val="22"/>
            </w:rPr>
          </w:pPr>
          <w:r>
            <w:rPr>
              <w:sz w:val="22"/>
            </w:rPr>
            <w:t>*Other photo options are available below</w:t>
          </w:r>
        </w:p>
        <w:p w14:paraId="1D714B8C" w14:textId="77777777" w:rsidR="00BE69A5" w:rsidRPr="00BE69A5" w:rsidRDefault="00BE69A5" w:rsidP="00BE69A5">
          <w:pPr>
            <w:rPr>
              <w:sz w:val="22"/>
              <w:u w:val="single"/>
            </w:rPr>
          </w:pPr>
          <w:r w:rsidRPr="00BE69A5">
            <w:rPr>
              <w:sz w:val="22"/>
              <w:u w:val="single"/>
            </w:rPr>
            <w:t>Facebook or Instagram</w:t>
          </w:r>
        </w:p>
        <w:p w14:paraId="1E6C0E9B" w14:textId="77777777" w:rsidR="00BE69A5" w:rsidRPr="00BE69A5" w:rsidRDefault="00BE69A5" w:rsidP="00BE69A5">
          <w:pPr>
            <w:rPr>
              <w:sz w:val="22"/>
            </w:rPr>
          </w:pPr>
        </w:p>
        <w:p w14:paraId="3279147F" w14:textId="77777777" w:rsidR="00BE69A5" w:rsidRPr="00BE69A5" w:rsidRDefault="00BE69A5" w:rsidP="00BE69A5">
          <w:pPr>
            <w:rPr>
              <w:sz w:val="22"/>
            </w:rPr>
          </w:pPr>
          <w:proofErr w:type="gramStart"/>
          <w:r w:rsidRPr="00BE69A5">
            <w:rPr>
              <w:sz w:val="22"/>
            </w:rPr>
            <w:t>Have</w:t>
          </w:r>
          <w:proofErr w:type="gramEnd"/>
          <w:r w:rsidRPr="00BE69A5">
            <w:rPr>
              <w:sz w:val="22"/>
            </w:rPr>
            <w:t xml:space="preserve"> a project related to improving our #</w:t>
          </w:r>
          <w:proofErr w:type="spellStart"/>
          <w:r w:rsidRPr="00BE69A5">
            <w:rPr>
              <w:sz w:val="22"/>
            </w:rPr>
            <w:t>AirQuality</w:t>
          </w:r>
          <w:proofErr w:type="spellEnd"/>
          <w:r w:rsidRPr="00BE69A5">
            <w:rPr>
              <w:sz w:val="22"/>
            </w:rPr>
            <w:t xml:space="preserve">? The Sac Metro Air District </w:t>
          </w:r>
          <w:r w:rsidRPr="00BE69A5">
            <w:rPr>
              <w:bCs/>
              <w:sz w:val="22"/>
            </w:rPr>
            <w:t>is accepting applications for Supplemental Environmental Projects</w:t>
          </w:r>
          <w:r w:rsidRPr="00BE69A5">
            <w:rPr>
              <w:sz w:val="22"/>
            </w:rPr>
            <w:t xml:space="preserve">. Learn how air quality violators can fund your project to offset pollution and improve our community. Visit </w:t>
          </w:r>
          <w:hyperlink r:id="rId13" w:history="1">
            <w:r w:rsidRPr="00BE69A5">
              <w:rPr>
                <w:rStyle w:val="Hyperlink"/>
                <w:sz w:val="22"/>
              </w:rPr>
              <w:t>http://bit.ly/SacAirSEP</w:t>
            </w:r>
          </w:hyperlink>
          <w:r w:rsidRPr="00BE69A5">
            <w:rPr>
              <w:sz w:val="22"/>
            </w:rPr>
            <w:t xml:space="preserve"> to submit your project application today! Applications due by </w:t>
          </w:r>
          <w:r w:rsidRPr="00BE69A5">
            <w:rPr>
              <w:bCs/>
              <w:sz w:val="22"/>
            </w:rPr>
            <w:t>7/30/21</w:t>
          </w:r>
          <w:r w:rsidRPr="00BE69A5">
            <w:rPr>
              <w:sz w:val="22"/>
            </w:rPr>
            <w:t xml:space="preserve">. </w:t>
          </w:r>
        </w:p>
        <w:p w14:paraId="6A140AD9" w14:textId="1D0CCF8E" w:rsidR="00BE69A5" w:rsidRDefault="00BE69A5" w:rsidP="00B52451">
          <w:pPr>
            <w:rPr>
              <w:b/>
            </w:rPr>
          </w:pPr>
        </w:p>
        <w:p w14:paraId="1DF1284F" w14:textId="77777777" w:rsidR="008E4A46" w:rsidRDefault="008E4A46" w:rsidP="00B52451">
          <w:pPr>
            <w:rPr>
              <w:b/>
            </w:rPr>
          </w:pPr>
        </w:p>
        <w:p w14:paraId="47A433BE" w14:textId="3F082FE5" w:rsidR="008E4A46" w:rsidRDefault="00D16FD2" w:rsidP="00D16FD2">
          <w:pPr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D79EFE8" wp14:editId="033F0B0C">
                <wp:extent cx="2996721" cy="1686296"/>
                <wp:effectExtent l="0" t="0" r="0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6263" cy="169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5B53EF1" w14:textId="77777777" w:rsidR="00D16FD2" w:rsidRPr="002465DD" w:rsidRDefault="00D16FD2" w:rsidP="00D16FD2">
          <w:pPr>
            <w:jc w:val="center"/>
            <w:rPr>
              <w:sz w:val="22"/>
            </w:rPr>
          </w:pPr>
          <w:r>
            <w:rPr>
              <w:sz w:val="22"/>
            </w:rPr>
            <w:t>*Other photo options are available below</w:t>
          </w:r>
        </w:p>
        <w:p w14:paraId="382244C6" w14:textId="77777777" w:rsidR="00D16FD2" w:rsidRDefault="00D16FD2" w:rsidP="001F21C6">
          <w:pPr>
            <w:jc w:val="center"/>
            <w:rPr>
              <w:b/>
            </w:rPr>
          </w:pPr>
        </w:p>
        <w:p w14:paraId="0161E016" w14:textId="77777777" w:rsidR="00461EAE" w:rsidRPr="008E4A46" w:rsidRDefault="00461EAE" w:rsidP="00B52451">
          <w:pPr>
            <w:rPr>
              <w:b/>
              <w:sz w:val="22"/>
            </w:rPr>
          </w:pPr>
          <w:r w:rsidRPr="008E4A46">
            <w:rPr>
              <w:b/>
              <w:sz w:val="22"/>
            </w:rPr>
            <w:t>E-Blast Template</w:t>
          </w:r>
        </w:p>
        <w:p w14:paraId="22DE5A3A" w14:textId="77777777" w:rsidR="000A61D7" w:rsidRPr="00BE69A5" w:rsidRDefault="00461EAE" w:rsidP="00B52451">
          <w:pPr>
            <w:rPr>
              <w:sz w:val="22"/>
            </w:rPr>
          </w:pPr>
          <w:r w:rsidRPr="00BE69A5">
            <w:rPr>
              <w:sz w:val="22"/>
            </w:rPr>
            <w:t>Let your email subscribers know about the Sac Metro Air District SEP solicitation!</w:t>
          </w:r>
        </w:p>
        <w:p w14:paraId="47381952" w14:textId="77777777" w:rsidR="00461EAE" w:rsidRPr="00BE69A5" w:rsidRDefault="00461EAE" w:rsidP="00B52451">
          <w:pPr>
            <w:rPr>
              <w:sz w:val="22"/>
            </w:rPr>
          </w:pPr>
        </w:p>
        <w:p w14:paraId="4E30313F" w14:textId="77777777" w:rsidR="00461EAE" w:rsidRPr="00BE69A5" w:rsidRDefault="00461EAE" w:rsidP="00B52451">
          <w:pPr>
            <w:rPr>
              <w:sz w:val="22"/>
            </w:rPr>
          </w:pPr>
          <w:r w:rsidRPr="00BE69A5">
            <w:rPr>
              <w:sz w:val="22"/>
            </w:rPr>
            <w:tab/>
            <w:t>Subject:</w:t>
          </w:r>
          <w:r w:rsidR="00BE69A5">
            <w:rPr>
              <w:sz w:val="22"/>
            </w:rPr>
            <w:t xml:space="preserve"> Funding available for Community Projects related to Air Quality</w:t>
          </w:r>
        </w:p>
        <w:p w14:paraId="29DE26F0" w14:textId="77777777" w:rsidR="00461EAE" w:rsidRPr="00BE69A5" w:rsidRDefault="00461EAE" w:rsidP="00B52451">
          <w:pPr>
            <w:rPr>
              <w:sz w:val="22"/>
            </w:rPr>
          </w:pPr>
        </w:p>
        <w:p w14:paraId="4A8891FD" w14:textId="77777777" w:rsidR="00461EAE" w:rsidRDefault="00461EAE" w:rsidP="00BE69A5">
          <w:pPr>
            <w:ind w:left="720"/>
          </w:pPr>
          <w:r w:rsidRPr="00BE69A5">
            <w:rPr>
              <w:sz w:val="22"/>
            </w:rPr>
            <w:t>Do you have a project related to improving our air quality in Sacramento County? On behalf of the Sac Metro Air District, [your organization] invites you to submit your Supplemental Environmental Project application today</w:t>
          </w:r>
          <w:r w:rsidR="00BE69A5">
            <w:rPr>
              <w:sz w:val="22"/>
            </w:rPr>
            <w:t xml:space="preserve">. </w:t>
          </w:r>
        </w:p>
        <w:p w14:paraId="745577B7" w14:textId="77777777" w:rsidR="00BE69A5" w:rsidRDefault="00BE69A5" w:rsidP="00BE69A5">
          <w:pPr>
            <w:ind w:firstLine="720"/>
            <w:rPr>
              <w:sz w:val="22"/>
              <w:szCs w:val="22"/>
            </w:rPr>
          </w:pPr>
        </w:p>
        <w:p w14:paraId="0DDE9B66" w14:textId="77777777" w:rsidR="00BE69A5" w:rsidRPr="00BE69A5" w:rsidRDefault="00BE69A5" w:rsidP="00BE69A5">
          <w:pPr>
            <w:ind w:left="720"/>
            <w:rPr>
              <w:sz w:val="22"/>
              <w:szCs w:val="22"/>
            </w:rPr>
          </w:pPr>
          <w:r w:rsidRPr="00BE69A5">
            <w:rPr>
              <w:sz w:val="22"/>
              <w:szCs w:val="22"/>
            </w:rPr>
            <w:t>Any authorized representative of a community-based organization, nonprofit organization, public agency, academic institution, or tribal organization may apply. </w:t>
          </w:r>
        </w:p>
        <w:p w14:paraId="2FFC4B88" w14:textId="77777777" w:rsidR="00BE69A5" w:rsidRDefault="00BE69A5" w:rsidP="00BE69A5">
          <w:pPr>
            <w:ind w:left="720"/>
            <w:rPr>
              <w:sz w:val="22"/>
              <w:szCs w:val="22"/>
            </w:rPr>
          </w:pPr>
        </w:p>
        <w:p w14:paraId="7CEA7213" w14:textId="77777777" w:rsidR="00BE69A5" w:rsidRPr="00BE69A5" w:rsidRDefault="00BE69A5" w:rsidP="00BE69A5">
          <w:pPr>
            <w:ind w:left="720"/>
            <w:rPr>
              <w:sz w:val="22"/>
              <w:szCs w:val="22"/>
            </w:rPr>
          </w:pPr>
          <w:r w:rsidRPr="00BE69A5">
            <w:rPr>
              <w:sz w:val="22"/>
              <w:szCs w:val="22"/>
            </w:rPr>
            <w:t>Projects must be in a District Priority Community and fall in at least one of the following categories:</w:t>
          </w:r>
        </w:p>
        <w:p w14:paraId="492742A8" w14:textId="77777777" w:rsidR="00BE69A5" w:rsidRPr="00BE69A5" w:rsidRDefault="00BE69A5" w:rsidP="00BE69A5">
          <w:pPr>
            <w:ind w:left="144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Air Pollution Prevention or Reduction:</w:t>
          </w:r>
          <w:r w:rsidRPr="00BE69A5">
            <w:rPr>
              <w:sz w:val="22"/>
              <w:szCs w:val="22"/>
            </w:rPr>
            <w:t xml:space="preserve"> Prevent or reduce air pollution or greenhouse gas emissions.</w:t>
          </w:r>
        </w:p>
        <w:p w14:paraId="0234F556" w14:textId="77777777" w:rsidR="00BE69A5" w:rsidRPr="00BE69A5" w:rsidRDefault="00BE69A5" w:rsidP="00BE69A5">
          <w:pPr>
            <w:ind w:left="144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Air Quality Related Education or Compliance Training</w:t>
          </w:r>
          <w:r w:rsidRPr="00BE69A5">
            <w:rPr>
              <w:sz w:val="22"/>
              <w:szCs w:val="22"/>
            </w:rPr>
            <w:t>: Assist educators, schools, and community groups to conduct training and public awareness campaigns to the business community or the public.</w:t>
          </w:r>
        </w:p>
        <w:p w14:paraId="44B4909A" w14:textId="77777777" w:rsidR="00BE69A5" w:rsidRPr="00BE69A5" w:rsidRDefault="00BE69A5" w:rsidP="00BE69A5">
          <w:pPr>
            <w:ind w:left="144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Community Air Monitoring</w:t>
          </w:r>
          <w:r w:rsidRPr="00BE69A5">
            <w:rPr>
              <w:sz w:val="22"/>
              <w:szCs w:val="22"/>
            </w:rPr>
            <w:t>: Provide tools to be used by trained members of the public for data collection and enhancement of existing air quality monitoring stations.</w:t>
          </w:r>
        </w:p>
        <w:p w14:paraId="5E1C2BCD" w14:textId="77777777" w:rsidR="00BE69A5" w:rsidRPr="00BE69A5" w:rsidRDefault="00BE69A5" w:rsidP="00BE69A5">
          <w:pPr>
            <w:ind w:left="144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Environmental Restoration and Protection</w:t>
          </w:r>
          <w:r w:rsidRPr="00BE69A5">
            <w:rPr>
              <w:sz w:val="22"/>
              <w:szCs w:val="22"/>
            </w:rPr>
            <w:t>: Improve or restore the quality of the environment. The project must be related to air quality or climate change.</w:t>
          </w:r>
        </w:p>
        <w:p w14:paraId="79C94FBB" w14:textId="77777777" w:rsidR="00BE69A5" w:rsidRPr="00BE69A5" w:rsidRDefault="00BE69A5" w:rsidP="00BE69A5">
          <w:pPr>
            <w:ind w:left="144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Other</w:t>
          </w:r>
          <w:r w:rsidRPr="00BE69A5">
            <w:rPr>
              <w:sz w:val="22"/>
              <w:szCs w:val="22"/>
            </w:rPr>
            <w:t>: Projects considered on a case-by-case basis if there is a demonstrated substantial health or environmental benefit and are consistent with the District SEP Policy. </w:t>
          </w:r>
        </w:p>
        <w:p w14:paraId="3B04A73B" w14:textId="77777777" w:rsidR="00BE69A5" w:rsidRDefault="00BE69A5" w:rsidP="00BE69A5">
          <w:pPr>
            <w:ind w:left="1440"/>
            <w:rPr>
              <w:sz w:val="22"/>
              <w:szCs w:val="22"/>
            </w:rPr>
          </w:pPr>
        </w:p>
        <w:p w14:paraId="3C90444C" w14:textId="1B91193A" w:rsidR="004218E9" w:rsidRDefault="00BE69A5" w:rsidP="001C7A00">
          <w:pPr>
            <w:ind w:left="720"/>
            <w:rPr>
              <w:sz w:val="22"/>
              <w:szCs w:val="22"/>
            </w:rPr>
          </w:pPr>
          <w:r>
            <w:rPr>
              <w:sz w:val="22"/>
              <w:szCs w:val="22"/>
            </w:rPr>
            <w:t>Online applications must be submitted by 5:00 p.m. (Pacific Time), Friday, July 30, 2021. For more details</w:t>
          </w:r>
          <w:r w:rsidR="004217AA">
            <w:rPr>
              <w:sz w:val="22"/>
              <w:szCs w:val="22"/>
            </w:rPr>
            <w:t>,</w:t>
          </w:r>
          <w:r>
            <w:rPr>
              <w:sz w:val="22"/>
              <w:szCs w:val="22"/>
            </w:rPr>
            <w:t xml:space="preserve"> go to </w:t>
          </w:r>
          <w:hyperlink r:id="rId15" w:history="1">
            <w:r w:rsidRPr="00A927B1">
              <w:rPr>
                <w:rStyle w:val="Hyperlink"/>
                <w:sz w:val="22"/>
                <w:szCs w:val="22"/>
              </w:rPr>
              <w:t>http://bit.ly/SacAirSEP</w:t>
            </w:r>
          </w:hyperlink>
          <w:r w:rsidR="001C7A00">
            <w:rPr>
              <w:sz w:val="22"/>
              <w:szCs w:val="22"/>
            </w:rPr>
            <w:t>.</w:t>
          </w:r>
        </w:p>
        <w:p w14:paraId="0598E47D" w14:textId="77777777" w:rsidR="001C7A00" w:rsidRDefault="001C7A00" w:rsidP="001C7A00">
          <w:pPr>
            <w:ind w:left="720"/>
            <w:rPr>
              <w:sz w:val="22"/>
              <w:szCs w:val="22"/>
            </w:rPr>
          </w:pPr>
        </w:p>
        <w:p w14:paraId="558250D2" w14:textId="77777777" w:rsidR="001C7A00" w:rsidRDefault="001C7A00" w:rsidP="001C7A00">
          <w:pPr>
            <w:ind w:left="720"/>
            <w:rPr>
              <w:sz w:val="22"/>
              <w:szCs w:val="22"/>
            </w:rPr>
          </w:pPr>
          <w:r>
            <w:rPr>
              <w:sz w:val="22"/>
              <w:szCs w:val="22"/>
            </w:rPr>
            <w:t>[Signature]</w:t>
          </w:r>
        </w:p>
        <w:p w14:paraId="03637816" w14:textId="77777777" w:rsidR="001C7A00" w:rsidRDefault="001C7A00" w:rsidP="001C7A00">
          <w:pPr>
            <w:ind w:left="720"/>
            <w:rPr>
              <w:sz w:val="22"/>
              <w:szCs w:val="22"/>
            </w:rPr>
          </w:pPr>
        </w:p>
        <w:p w14:paraId="1A0297C5" w14:textId="77777777" w:rsidR="001C7A00" w:rsidRDefault="001C7A00" w:rsidP="001C7A00">
          <w:pPr>
            <w:ind w:left="720"/>
            <w:rPr>
              <w:sz w:val="22"/>
              <w:szCs w:val="22"/>
            </w:rPr>
          </w:pPr>
        </w:p>
        <w:p w14:paraId="708527BF" w14:textId="4416C0B2" w:rsidR="008E4A46" w:rsidRPr="008E4A46" w:rsidRDefault="008E4A46" w:rsidP="008E4A46">
          <w:pPr>
            <w:rPr>
              <w:b/>
              <w:sz w:val="22"/>
              <w:szCs w:val="22"/>
            </w:rPr>
          </w:pPr>
        </w:p>
        <w:p w14:paraId="0C085D56" w14:textId="77777777" w:rsidR="004E270A" w:rsidRDefault="004E270A" w:rsidP="00BE69A5">
          <w:pPr>
            <w:rPr>
              <w:b/>
              <w:sz w:val="22"/>
              <w:szCs w:val="22"/>
            </w:rPr>
          </w:pPr>
        </w:p>
        <w:p w14:paraId="546DC49D" w14:textId="77777777" w:rsidR="008E4A46" w:rsidRDefault="008E4A46" w:rsidP="00BE69A5">
          <w:pPr>
            <w:rPr>
              <w:b/>
              <w:sz w:val="22"/>
              <w:szCs w:val="22"/>
            </w:rPr>
          </w:pPr>
        </w:p>
        <w:p w14:paraId="121CA3DD" w14:textId="77777777" w:rsidR="008E4A46" w:rsidRDefault="008E4A46" w:rsidP="00BE69A5">
          <w:pPr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lastRenderedPageBreak/>
            <w:t>Newsletter Article</w:t>
          </w:r>
        </w:p>
        <w:p w14:paraId="6FC70D2E" w14:textId="77777777" w:rsidR="008E4A46" w:rsidRDefault="008E4A46" w:rsidP="00BE69A5">
          <w:pPr>
            <w:rPr>
              <w:b/>
              <w:sz w:val="22"/>
              <w:szCs w:val="22"/>
            </w:rPr>
          </w:pPr>
        </w:p>
        <w:p w14:paraId="42518AE2" w14:textId="310BF194" w:rsidR="008E4A46" w:rsidRPr="00461EAE" w:rsidRDefault="008E4A46" w:rsidP="008E4A46">
          <w:pPr>
            <w:rPr>
              <w:sz w:val="22"/>
              <w:szCs w:val="22"/>
            </w:rPr>
          </w:pPr>
          <w:proofErr w:type="gramStart"/>
          <w:r>
            <w:rPr>
              <w:sz w:val="22"/>
              <w:szCs w:val="22"/>
            </w:rPr>
            <w:t>Have</w:t>
          </w:r>
          <w:proofErr w:type="gramEnd"/>
          <w:r>
            <w:rPr>
              <w:sz w:val="22"/>
              <w:szCs w:val="22"/>
            </w:rPr>
            <w:t xml:space="preserve"> a project related to Air Quality? </w:t>
          </w:r>
          <w:r w:rsidRPr="00461EAE">
            <w:rPr>
              <w:sz w:val="22"/>
              <w:szCs w:val="22"/>
            </w:rPr>
            <w:t>The Sac Metro Air District's Supplemental Environmental Project (SEP) </w:t>
          </w:r>
          <w:r>
            <w:rPr>
              <w:sz w:val="22"/>
              <w:szCs w:val="22"/>
            </w:rPr>
            <w:t>p</w:t>
          </w:r>
          <w:r w:rsidRPr="00461EAE">
            <w:rPr>
              <w:sz w:val="22"/>
              <w:szCs w:val="22"/>
            </w:rPr>
            <w:t xml:space="preserve">rogram </w:t>
          </w:r>
          <w:r>
            <w:rPr>
              <w:sz w:val="22"/>
              <w:szCs w:val="22"/>
            </w:rPr>
            <w:t>is no</w:t>
          </w:r>
          <w:r w:rsidR="00B74B5E">
            <w:rPr>
              <w:sz w:val="22"/>
              <w:szCs w:val="22"/>
            </w:rPr>
            <w:t>w</w:t>
          </w:r>
          <w:r>
            <w:rPr>
              <w:sz w:val="22"/>
              <w:szCs w:val="22"/>
            </w:rPr>
            <w:t xml:space="preserve"> accepting application</w:t>
          </w:r>
          <w:r w:rsidR="009666C3">
            <w:rPr>
              <w:sz w:val="22"/>
              <w:szCs w:val="22"/>
            </w:rPr>
            <w:t>s</w:t>
          </w:r>
          <w:r>
            <w:rPr>
              <w:sz w:val="22"/>
              <w:szCs w:val="22"/>
            </w:rPr>
            <w:t xml:space="preserve">. The SEP program </w:t>
          </w:r>
          <w:r w:rsidRPr="00461EAE">
            <w:rPr>
              <w:sz w:val="22"/>
              <w:szCs w:val="22"/>
            </w:rPr>
            <w:t>allows community-based projects to be funded from a portion of the penalties received during a settlement of enforcement actions. SEPs can improve public health, reduce air pollution, increase environmental compliance, and bring public awareness to neighborhoods most burdened by air pollution.</w:t>
          </w:r>
        </w:p>
        <w:p w14:paraId="4D49CC9A" w14:textId="77777777" w:rsidR="008E4A46" w:rsidRDefault="008E4A46" w:rsidP="00BE69A5">
          <w:pPr>
            <w:rPr>
              <w:sz w:val="22"/>
              <w:szCs w:val="22"/>
            </w:rPr>
          </w:pPr>
        </w:p>
        <w:p w14:paraId="233B1B3F" w14:textId="77777777" w:rsidR="008E4A46" w:rsidRPr="00BE69A5" w:rsidRDefault="008E4A46" w:rsidP="008E4A46">
          <w:pPr>
            <w:rPr>
              <w:sz w:val="22"/>
              <w:szCs w:val="22"/>
            </w:rPr>
          </w:pPr>
          <w:r w:rsidRPr="00BE69A5">
            <w:rPr>
              <w:sz w:val="22"/>
              <w:szCs w:val="22"/>
            </w:rPr>
            <w:t>Any authorized representative of a community-based organization, nonprofit organization, public agency, academic institution, or tribal organization may apply. </w:t>
          </w:r>
        </w:p>
        <w:p w14:paraId="2D90F78F" w14:textId="77777777" w:rsidR="008E4A46" w:rsidRDefault="008E4A46" w:rsidP="008E4A46">
          <w:pPr>
            <w:ind w:left="720"/>
            <w:rPr>
              <w:sz w:val="22"/>
              <w:szCs w:val="22"/>
            </w:rPr>
          </w:pPr>
        </w:p>
        <w:p w14:paraId="2D760137" w14:textId="77777777" w:rsidR="008E4A46" w:rsidRPr="00BE69A5" w:rsidRDefault="008E4A46" w:rsidP="008E4A46">
          <w:pPr>
            <w:rPr>
              <w:sz w:val="22"/>
              <w:szCs w:val="22"/>
            </w:rPr>
          </w:pPr>
          <w:r w:rsidRPr="00BE69A5">
            <w:rPr>
              <w:sz w:val="22"/>
              <w:szCs w:val="22"/>
            </w:rPr>
            <w:t>Projects must be in a District Priority Community and fall in at least one of the following categories:</w:t>
          </w:r>
        </w:p>
        <w:p w14:paraId="231973C6" w14:textId="77777777" w:rsidR="008E4A46" w:rsidRPr="00BE69A5" w:rsidRDefault="008E4A46" w:rsidP="008E4A46">
          <w:pPr>
            <w:ind w:left="72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Air Pollution Prevention or Reduction:</w:t>
          </w:r>
          <w:r w:rsidRPr="00BE69A5">
            <w:rPr>
              <w:sz w:val="22"/>
              <w:szCs w:val="22"/>
            </w:rPr>
            <w:t xml:space="preserve"> Prevent or reduce air pollution or greenhouse gas emissions.</w:t>
          </w:r>
        </w:p>
        <w:p w14:paraId="227B2FC6" w14:textId="77777777" w:rsidR="008E4A46" w:rsidRPr="00BE69A5" w:rsidRDefault="008E4A46" w:rsidP="008E4A46">
          <w:pPr>
            <w:ind w:left="72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Air Quality Related Education or Compliance Training</w:t>
          </w:r>
          <w:r w:rsidRPr="00BE69A5">
            <w:rPr>
              <w:sz w:val="22"/>
              <w:szCs w:val="22"/>
            </w:rPr>
            <w:t>: Assist educators, schools, and community groups to conduct training and public awareness campaigns to the business community or the public.</w:t>
          </w:r>
        </w:p>
        <w:p w14:paraId="6AE48549" w14:textId="77777777" w:rsidR="008E4A46" w:rsidRPr="00BE69A5" w:rsidRDefault="008E4A46" w:rsidP="008E4A46">
          <w:pPr>
            <w:ind w:left="72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Community Air Monitoring</w:t>
          </w:r>
          <w:r w:rsidRPr="00BE69A5">
            <w:rPr>
              <w:sz w:val="22"/>
              <w:szCs w:val="22"/>
            </w:rPr>
            <w:t>: Provide tools to be used by trained members of the public for data collection and enhancement of existing air quality monitoring stations.</w:t>
          </w:r>
        </w:p>
        <w:p w14:paraId="5BDA30DD" w14:textId="77777777" w:rsidR="008E4A46" w:rsidRPr="00BE69A5" w:rsidRDefault="008E4A46" w:rsidP="008E4A46">
          <w:pPr>
            <w:ind w:left="72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Environmental Restoration and Protection</w:t>
          </w:r>
          <w:r w:rsidRPr="00BE69A5">
            <w:rPr>
              <w:sz w:val="22"/>
              <w:szCs w:val="22"/>
            </w:rPr>
            <w:t>: Improve or restore the quality of the environment. The project must be related to air quality or climate change.</w:t>
          </w:r>
        </w:p>
        <w:p w14:paraId="5C916520" w14:textId="77777777" w:rsidR="008E4A46" w:rsidRPr="00BE69A5" w:rsidRDefault="008E4A46" w:rsidP="008E4A46">
          <w:pPr>
            <w:ind w:left="720"/>
            <w:rPr>
              <w:sz w:val="22"/>
              <w:szCs w:val="22"/>
            </w:rPr>
          </w:pPr>
          <w:r w:rsidRPr="00BE69A5">
            <w:rPr>
              <w:b/>
              <w:sz w:val="22"/>
              <w:szCs w:val="22"/>
            </w:rPr>
            <w:t>Other</w:t>
          </w:r>
          <w:r w:rsidRPr="00BE69A5">
            <w:rPr>
              <w:sz w:val="22"/>
              <w:szCs w:val="22"/>
            </w:rPr>
            <w:t>: Projects considered on a case-by-case basis if there is a demonstrated substantial health or environmental benefit and are consistent with the District SEP Policy. </w:t>
          </w:r>
        </w:p>
        <w:p w14:paraId="50E16A78" w14:textId="77777777" w:rsidR="008E4A46" w:rsidRDefault="008E4A46" w:rsidP="008E4A46">
          <w:pPr>
            <w:ind w:left="1440"/>
            <w:rPr>
              <w:sz w:val="22"/>
              <w:szCs w:val="22"/>
            </w:rPr>
          </w:pPr>
        </w:p>
        <w:p w14:paraId="72BE625F" w14:textId="77777777" w:rsidR="008E4A46" w:rsidRDefault="008E4A46" w:rsidP="008E4A46">
          <w:pPr>
            <w:ind w:left="72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Online applications must be submitted by 5:00 p.m. (Pacific Time), Friday, July 30, 2021. </w:t>
          </w:r>
        </w:p>
        <w:p w14:paraId="0CD0BC1E" w14:textId="77777777" w:rsidR="008E4A46" w:rsidRDefault="008E4A46" w:rsidP="008E4A46">
          <w:pPr>
            <w:ind w:left="720"/>
            <w:rPr>
              <w:sz w:val="22"/>
              <w:szCs w:val="22"/>
            </w:rPr>
          </w:pPr>
        </w:p>
        <w:p w14:paraId="3ECD8A10" w14:textId="288177E6" w:rsidR="008E4A46" w:rsidRPr="00BE69A5" w:rsidRDefault="008E4A46" w:rsidP="008E4A46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For more </w:t>
          </w:r>
          <w:bookmarkStart w:id="1" w:name="_GoBack"/>
          <w:bookmarkEnd w:id="1"/>
          <w:r>
            <w:rPr>
              <w:sz w:val="22"/>
              <w:szCs w:val="22"/>
            </w:rPr>
            <w:t>details</w:t>
          </w:r>
          <w:r w:rsidR="004217AA">
            <w:rPr>
              <w:sz w:val="22"/>
              <w:szCs w:val="22"/>
            </w:rPr>
            <w:t>,</w:t>
          </w:r>
          <w:r>
            <w:rPr>
              <w:sz w:val="22"/>
              <w:szCs w:val="22"/>
            </w:rPr>
            <w:t xml:space="preserve"> go to </w:t>
          </w:r>
          <w:hyperlink r:id="rId16" w:history="1">
            <w:r w:rsidRPr="00A927B1">
              <w:rPr>
                <w:rStyle w:val="Hyperlink"/>
                <w:sz w:val="22"/>
                <w:szCs w:val="22"/>
              </w:rPr>
              <w:t>http://bit.ly/SacAirSEP</w:t>
            </w:r>
          </w:hyperlink>
        </w:p>
        <w:p w14:paraId="1D402F36" w14:textId="77777777" w:rsidR="00D16FD2" w:rsidRDefault="00934246" w:rsidP="00B52451">
          <w:pPr>
            <w:rPr>
              <w:rFonts w:ascii="Calibri" w:hAnsi="Calibri" w:cs="Calibri"/>
              <w:sz w:val="22"/>
            </w:rPr>
          </w:pPr>
        </w:p>
      </w:sdtContent>
    </w:sdt>
    <w:p w14:paraId="309F5963" w14:textId="6C3507CC" w:rsidR="00D16FD2" w:rsidRDefault="00D16FD2" w:rsidP="00B52451">
      <w:pPr>
        <w:rPr>
          <w:rFonts w:ascii="Calibri" w:hAnsi="Calibri" w:cs="Calibri"/>
          <w:sz w:val="22"/>
          <w:szCs w:val="22"/>
        </w:rPr>
      </w:pPr>
      <w:r w:rsidRPr="008E4A46">
        <w:rPr>
          <w:b/>
          <w:sz w:val="22"/>
          <w:szCs w:val="22"/>
        </w:rPr>
        <w:t>Logos</w:t>
      </w:r>
    </w:p>
    <w:p w14:paraId="6E36665F" w14:textId="25A4A9F6" w:rsidR="00852420" w:rsidRDefault="00D16FD2" w:rsidP="00B52451">
      <w:pPr>
        <w:rPr>
          <w:rFonts w:ascii="Calibri" w:hAnsi="Calibri" w:cs="Calibri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71C9029" wp14:editId="33B7D47E">
            <wp:extent cx="2827616" cy="218505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QMD Logo 2006_RGB_AirQuality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59" cy="22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19CF" w14:textId="2E5FAA2F" w:rsidR="00D16FD2" w:rsidRDefault="00D16FD2" w:rsidP="00B52451">
      <w:pPr>
        <w:rPr>
          <w:rFonts w:ascii="Calibri" w:hAnsi="Calibri" w:cs="Calibri"/>
          <w:sz w:val="22"/>
          <w:szCs w:val="22"/>
        </w:rPr>
      </w:pPr>
    </w:p>
    <w:p w14:paraId="2710A0B2" w14:textId="43F19B6A" w:rsidR="00785203" w:rsidRDefault="00785203" w:rsidP="00B52451">
      <w:pPr>
        <w:rPr>
          <w:rFonts w:ascii="Calibri" w:hAnsi="Calibri" w:cs="Calibri"/>
          <w:sz w:val="22"/>
          <w:szCs w:val="22"/>
        </w:rPr>
      </w:pPr>
    </w:p>
    <w:p w14:paraId="26E407AD" w14:textId="15074D58" w:rsidR="00785203" w:rsidRDefault="00785203" w:rsidP="00B52451">
      <w:pPr>
        <w:rPr>
          <w:rFonts w:ascii="Calibri" w:hAnsi="Calibri" w:cs="Calibri"/>
          <w:sz w:val="22"/>
          <w:szCs w:val="22"/>
        </w:rPr>
      </w:pPr>
    </w:p>
    <w:p w14:paraId="542EE61C" w14:textId="263EA268" w:rsidR="00785203" w:rsidRDefault="00785203" w:rsidP="00B52451">
      <w:pPr>
        <w:rPr>
          <w:rFonts w:ascii="Calibri" w:hAnsi="Calibri" w:cs="Calibri"/>
          <w:sz w:val="22"/>
          <w:szCs w:val="22"/>
        </w:rPr>
      </w:pPr>
    </w:p>
    <w:p w14:paraId="4BE92847" w14:textId="4ABB03FC" w:rsidR="00785203" w:rsidRDefault="00785203" w:rsidP="00B52451">
      <w:pPr>
        <w:rPr>
          <w:rFonts w:ascii="Calibri" w:hAnsi="Calibri" w:cs="Calibri"/>
          <w:sz w:val="22"/>
          <w:szCs w:val="22"/>
        </w:rPr>
      </w:pPr>
    </w:p>
    <w:p w14:paraId="0394AC5F" w14:textId="77777777" w:rsidR="00785203" w:rsidRDefault="00785203" w:rsidP="00B52451">
      <w:pPr>
        <w:rPr>
          <w:rFonts w:ascii="Calibri" w:hAnsi="Calibri" w:cs="Calibri"/>
          <w:sz w:val="22"/>
          <w:szCs w:val="22"/>
        </w:rPr>
      </w:pPr>
    </w:p>
    <w:p w14:paraId="63D92A25" w14:textId="40C53ADD" w:rsidR="00D16FD2" w:rsidRDefault="00D16FD2" w:rsidP="00D16FD2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Photos</w:t>
      </w:r>
    </w:p>
    <w:p w14:paraId="696FF810" w14:textId="14BE4C06" w:rsidR="003D5BDC" w:rsidRDefault="003D5BDC" w:rsidP="001F21C6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ACEED5C" wp14:editId="40BA17A8">
            <wp:extent cx="3493940" cy="19660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48" cy="20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203">
        <w:rPr>
          <w:rFonts w:ascii="Calibri" w:hAnsi="Calibri" w:cs="Calibri"/>
          <w:sz w:val="22"/>
          <w:szCs w:val="22"/>
        </w:rPr>
        <w:t xml:space="preserve">     </w:t>
      </w:r>
      <w:r w:rsidR="00785203">
        <w:rPr>
          <w:noProof/>
        </w:rPr>
        <w:drawing>
          <wp:inline distT="0" distB="0" distL="0" distR="0" wp14:anchorId="1B0EF306" wp14:editId="32916F00">
            <wp:extent cx="2286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63" cy="23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96FD" w14:textId="49DC8B46" w:rsidR="00D16FD2" w:rsidRDefault="00D16FD2" w:rsidP="00B52451">
      <w:pPr>
        <w:rPr>
          <w:rFonts w:ascii="Calibri" w:hAnsi="Calibri" w:cs="Calibri"/>
          <w:sz w:val="22"/>
          <w:szCs w:val="22"/>
        </w:rPr>
      </w:pPr>
    </w:p>
    <w:p w14:paraId="77526276" w14:textId="2A993EBE" w:rsidR="00785203" w:rsidRPr="001F21C6" w:rsidRDefault="003D5BDC" w:rsidP="004217AA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0FAA60B" wp14:editId="6AF77A7D">
            <wp:extent cx="4035552" cy="227085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28" cy="23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203">
        <w:rPr>
          <w:rFonts w:ascii="Calibri" w:hAnsi="Calibri" w:cs="Calibri"/>
          <w:sz w:val="22"/>
          <w:szCs w:val="22"/>
        </w:rPr>
        <w:t xml:space="preserve">     </w:t>
      </w:r>
    </w:p>
    <w:p w14:paraId="17B010BE" w14:textId="77777777" w:rsidR="00236D7B" w:rsidRDefault="00236D7B" w:rsidP="00B52451">
      <w:pPr>
        <w:rPr>
          <w:rFonts w:ascii="Calibri" w:hAnsi="Calibri" w:cs="Calibri"/>
          <w:sz w:val="22"/>
          <w:szCs w:val="22"/>
        </w:rPr>
      </w:pPr>
    </w:p>
    <w:p w14:paraId="0D2D54E8" w14:textId="48FA0726" w:rsidR="00785203" w:rsidRPr="00B52451" w:rsidRDefault="00931F1C" w:rsidP="00B52451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411FB52" wp14:editId="3A7F0364">
            <wp:extent cx="4084320" cy="2292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4" cy="23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203" w:rsidRPr="00B52451" w:rsidSect="00B52451">
      <w:head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1F9BA" w14:textId="77777777" w:rsidR="00A71CD9" w:rsidRDefault="00A71CD9" w:rsidP="00A3177F">
      <w:r>
        <w:separator/>
      </w:r>
    </w:p>
  </w:endnote>
  <w:endnote w:type="continuationSeparator" w:id="0">
    <w:p w14:paraId="7C1CB4D0" w14:textId="77777777" w:rsidR="00A71CD9" w:rsidRDefault="00A71CD9" w:rsidP="00A3177F">
      <w:r>
        <w:continuationSeparator/>
      </w:r>
    </w:p>
  </w:endnote>
  <w:endnote w:type="continuationNotice" w:id="1">
    <w:p w14:paraId="754D833E" w14:textId="77777777" w:rsidR="00A71CD9" w:rsidRDefault="00A71C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8E83" w14:textId="77777777" w:rsidR="00B52451" w:rsidRDefault="00B524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06EDC0" wp14:editId="2D466B77">
              <wp:simplePos x="0" y="0"/>
              <wp:positionH relativeFrom="column">
                <wp:posOffset>0</wp:posOffset>
              </wp:positionH>
              <wp:positionV relativeFrom="paragraph">
                <wp:posOffset>-270934</wp:posOffset>
              </wp:positionV>
              <wp:extent cx="5956300" cy="567267"/>
              <wp:effectExtent l="0" t="0" r="0" b="444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56300" cy="5672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F59347" w14:textId="77777777" w:rsidR="00B52451" w:rsidRPr="004D4847" w:rsidRDefault="00B52451" w:rsidP="00B52451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4D4847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>777 12th Street, Ste.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>300  •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4D4847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>Sacramento, CA 95814</w:t>
                          </w:r>
                        </w:p>
                        <w:p w14:paraId="5F1FF87D" w14:textId="77777777" w:rsidR="00B52451" w:rsidRPr="004D4847" w:rsidRDefault="00B52451" w:rsidP="00B52451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4D4847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>Tel: 916-874-</w:t>
                          </w:r>
                          <w:proofErr w:type="gramStart"/>
                          <w:r w:rsidRPr="004D4847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>4800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 xml:space="preserve">  •</w:t>
                          </w:r>
                          <w:proofErr w:type="gramEnd"/>
                          <w:r w:rsidRPr="004D4847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 xml:space="preserve">  Toll Free: 800-880-9025</w:t>
                          </w:r>
                        </w:p>
                        <w:p w14:paraId="688CAA40" w14:textId="77777777" w:rsidR="00B52451" w:rsidRPr="004D4847" w:rsidRDefault="00B52451" w:rsidP="00B52451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270" w:line="288" w:lineRule="auto"/>
                            <w:jc w:val="center"/>
                            <w:textAlignment w:val="center"/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4D4847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</w:rPr>
                            <w:t>AirQuality.org</w:t>
                          </w:r>
                        </w:p>
                        <w:p w14:paraId="776C4718" w14:textId="77777777" w:rsidR="00B52451" w:rsidRDefault="00B52451" w:rsidP="00B5245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6EDC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0;margin-top:-21.35pt;width:469pt;height: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" fillcolor="white [3201]" stroked="f" strokeweight=".5pt">
              <v:textbox>
                <w:txbxContent>
                  <w:p w14:paraId="63F59347" w14:textId="77777777" w:rsidR="00B52451" w:rsidRPr="004D4847" w:rsidRDefault="00B52451" w:rsidP="00B52451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jc w:val="center"/>
                      <w:textAlignment w:val="center"/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4D4847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>777 12th Street, Ste.</w:t>
                    </w:r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>300  •</w:t>
                    </w:r>
                    <w:proofErr w:type="gramEnd"/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 xml:space="preserve">  </w:t>
                    </w:r>
                    <w:r w:rsidRPr="004D4847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>Sacramento, CA 95814</w:t>
                    </w:r>
                  </w:p>
                  <w:p w14:paraId="5F1FF87D" w14:textId="77777777" w:rsidR="00B52451" w:rsidRPr="004D4847" w:rsidRDefault="00B52451" w:rsidP="00B52451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jc w:val="center"/>
                      <w:textAlignment w:val="center"/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4D4847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>Tel: 916-874-</w:t>
                    </w:r>
                    <w:proofErr w:type="gramStart"/>
                    <w:r w:rsidRPr="004D4847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>4800</w:t>
                    </w:r>
                    <w:r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 xml:space="preserve">  •</w:t>
                    </w:r>
                    <w:proofErr w:type="gramEnd"/>
                    <w:r w:rsidRPr="004D4847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 xml:space="preserve">  Toll Free: 800-880-9025</w:t>
                    </w:r>
                  </w:p>
                  <w:p w14:paraId="688CAA40" w14:textId="77777777" w:rsidR="00B52451" w:rsidRPr="004D4847" w:rsidRDefault="00B52451" w:rsidP="00B52451">
                    <w:pPr>
                      <w:suppressAutoHyphens/>
                      <w:autoSpaceDE w:val="0"/>
                      <w:autoSpaceDN w:val="0"/>
                      <w:adjustRightInd w:val="0"/>
                      <w:spacing w:after="270" w:line="288" w:lineRule="auto"/>
                      <w:jc w:val="center"/>
                      <w:textAlignment w:val="center"/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4D4847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</w:rPr>
                      <w:t>AirQuality.org</w:t>
                    </w:r>
                  </w:p>
                  <w:p w14:paraId="776C4718" w14:textId="77777777" w:rsidR="00B52451" w:rsidRDefault="00B52451" w:rsidP="00B5245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00EF7" w14:textId="77777777" w:rsidR="00A71CD9" w:rsidRDefault="00A71CD9" w:rsidP="00A3177F">
      <w:r>
        <w:separator/>
      </w:r>
    </w:p>
  </w:footnote>
  <w:footnote w:type="continuationSeparator" w:id="0">
    <w:p w14:paraId="42186692" w14:textId="77777777" w:rsidR="00A71CD9" w:rsidRDefault="00A71CD9" w:rsidP="00A3177F">
      <w:r>
        <w:continuationSeparator/>
      </w:r>
    </w:p>
  </w:footnote>
  <w:footnote w:type="continuationNotice" w:id="1">
    <w:p w14:paraId="21682B34" w14:textId="77777777" w:rsidR="00A71CD9" w:rsidRDefault="00A71C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18"/>
        <w:szCs w:val="18"/>
      </w:rPr>
      <w:id w:val="-93875228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CB97D2C" w14:textId="77777777" w:rsidR="00B52451" w:rsidRPr="004D4847" w:rsidRDefault="00B52451" w:rsidP="00B52451">
        <w:pPr>
          <w:pStyle w:val="Header"/>
          <w:framePr w:wrap="none" w:vAnchor="text" w:hAnchor="margin" w:xAlign="right" w:y="228"/>
          <w:rPr>
            <w:rStyle w:val="PageNumber"/>
            <w:sz w:val="18"/>
            <w:szCs w:val="18"/>
          </w:rPr>
        </w:pPr>
        <w:r w:rsidRPr="004D4847">
          <w:rPr>
            <w:rStyle w:val="PageNumber"/>
            <w:sz w:val="18"/>
            <w:szCs w:val="18"/>
          </w:rPr>
          <w:t xml:space="preserve"> Page </w:t>
        </w:r>
        <w:r w:rsidRPr="004D4847">
          <w:rPr>
            <w:rStyle w:val="PageNumber"/>
            <w:sz w:val="18"/>
            <w:szCs w:val="18"/>
          </w:rPr>
          <w:fldChar w:fldCharType="begin"/>
        </w:r>
        <w:r w:rsidRPr="004D4847">
          <w:rPr>
            <w:rStyle w:val="PageNumber"/>
            <w:sz w:val="18"/>
            <w:szCs w:val="18"/>
          </w:rPr>
          <w:instrText xml:space="preserve"> PAGE </w:instrText>
        </w:r>
        <w:r w:rsidRPr="004D4847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4D4847">
          <w:rPr>
            <w:rStyle w:val="PageNumber"/>
            <w:sz w:val="18"/>
            <w:szCs w:val="18"/>
          </w:rPr>
          <w:fldChar w:fldCharType="end"/>
        </w:r>
      </w:p>
    </w:sdtContent>
  </w:sdt>
  <w:p w14:paraId="4303C911" w14:textId="77777777" w:rsidR="00B52451" w:rsidRDefault="00B52451">
    <w:pPr>
      <w:pStyle w:val="Header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495530" wp14:editId="6CA88104">
              <wp:simplePos x="0" y="0"/>
              <wp:positionH relativeFrom="column">
                <wp:posOffset>108585</wp:posOffset>
              </wp:positionH>
              <wp:positionV relativeFrom="paragraph">
                <wp:posOffset>-98637</wp:posOffset>
              </wp:positionV>
              <wp:extent cx="5917989" cy="245533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7989" cy="2455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4D10AA" w14:textId="77777777" w:rsidR="00B52451" w:rsidRPr="00852420" w:rsidRDefault="00B52451" w:rsidP="00B5245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Su</w:t>
                          </w:r>
                          <w:r w:rsidR="008E4A46">
                            <w:rPr>
                              <w:sz w:val="18"/>
                              <w:szCs w:val="18"/>
                            </w:rPr>
                            <w:t>pplemental Environmental Project Outreach Tool 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9553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8.55pt;margin-top:-7.75pt;width:466pt;height:1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" filled="f" stroked="f" strokeweight=".5pt">
              <v:textbox>
                <w:txbxContent>
                  <w:p w14:paraId="5A4D10AA" w14:textId="77777777" w:rsidR="00B52451" w:rsidRPr="00852420" w:rsidRDefault="00B52451" w:rsidP="00B52451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Su</w:t>
                    </w:r>
                    <w:r w:rsidR="008E4A46">
                      <w:rPr>
                        <w:sz w:val="18"/>
                        <w:szCs w:val="18"/>
                      </w:rPr>
                      <w:t>pplemental Environmental Project Outreach Tool Kit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61B75" w14:textId="77777777" w:rsidR="00DA4697" w:rsidRDefault="00B52451" w:rsidP="00DA4697">
    <w:pPr>
      <w:pStyle w:val="Header"/>
      <w:ind w:right="360"/>
    </w:pPr>
    <w:r w:rsidRPr="00B52451">
      <w:rPr>
        <w:noProof/>
      </w:rPr>
      <w:drawing>
        <wp:anchor distT="0" distB="0" distL="114300" distR="114300" simplePos="0" relativeHeight="251657216" behindDoc="1" locked="0" layoutInCell="1" allowOverlap="1" wp14:anchorId="516A250C" wp14:editId="176A735D">
          <wp:simplePos x="0" y="0"/>
          <wp:positionH relativeFrom="column">
            <wp:posOffset>-906780</wp:posOffset>
          </wp:positionH>
          <wp:positionV relativeFrom="page">
            <wp:posOffset>4445</wp:posOffset>
          </wp:positionV>
          <wp:extent cx="7772400" cy="914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2451">
      <w:rPr>
        <w:noProof/>
      </w:rPr>
      <w:drawing>
        <wp:anchor distT="0" distB="0" distL="114300" distR="114300" simplePos="0" relativeHeight="251658240" behindDoc="1" locked="0" layoutInCell="1" allowOverlap="1" wp14:anchorId="04956475" wp14:editId="69D86277">
          <wp:simplePos x="0" y="0"/>
          <wp:positionH relativeFrom="column">
            <wp:posOffset>-131445</wp:posOffset>
          </wp:positionH>
          <wp:positionV relativeFrom="paragraph">
            <wp:posOffset>119168</wp:posOffset>
          </wp:positionV>
          <wp:extent cx="1593850" cy="1231900"/>
          <wp:effectExtent l="0" t="0" r="0" b="0"/>
          <wp:wrapNone/>
          <wp:docPr id="17" name="Picture 1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0" cy="123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1408"/>
    <w:multiLevelType w:val="multilevel"/>
    <w:tmpl w:val="58A6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E02D1"/>
    <w:multiLevelType w:val="hybridMultilevel"/>
    <w:tmpl w:val="68363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57A16"/>
    <w:multiLevelType w:val="multilevel"/>
    <w:tmpl w:val="C9B2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3tTAyMTA0MTUwtrBU0lEKTi0uzszPAykwqwUARw6oOiwAAAA="/>
  </w:docVars>
  <w:rsids>
    <w:rsidRoot w:val="004218E9"/>
    <w:rsid w:val="000A61D7"/>
    <w:rsid w:val="000C0BA8"/>
    <w:rsid w:val="001230FA"/>
    <w:rsid w:val="00183425"/>
    <w:rsid w:val="001C6C45"/>
    <w:rsid w:val="001C7A00"/>
    <w:rsid w:val="001F21C6"/>
    <w:rsid w:val="00236D7B"/>
    <w:rsid w:val="003C0915"/>
    <w:rsid w:val="003D5BDC"/>
    <w:rsid w:val="004217AA"/>
    <w:rsid w:val="004218E9"/>
    <w:rsid w:val="00445A56"/>
    <w:rsid w:val="00461EAE"/>
    <w:rsid w:val="00477724"/>
    <w:rsid w:val="004D4847"/>
    <w:rsid w:val="004E0420"/>
    <w:rsid w:val="004E270A"/>
    <w:rsid w:val="004E3C58"/>
    <w:rsid w:val="006905F7"/>
    <w:rsid w:val="006D6746"/>
    <w:rsid w:val="0071273A"/>
    <w:rsid w:val="00741582"/>
    <w:rsid w:val="00765E45"/>
    <w:rsid w:val="0078315C"/>
    <w:rsid w:val="00785203"/>
    <w:rsid w:val="00842533"/>
    <w:rsid w:val="00852420"/>
    <w:rsid w:val="008E2C46"/>
    <w:rsid w:val="008E4A46"/>
    <w:rsid w:val="00931F1C"/>
    <w:rsid w:val="00934246"/>
    <w:rsid w:val="00956E0E"/>
    <w:rsid w:val="009666C3"/>
    <w:rsid w:val="0099694A"/>
    <w:rsid w:val="00A26DE6"/>
    <w:rsid w:val="00A3177F"/>
    <w:rsid w:val="00A71CD9"/>
    <w:rsid w:val="00A87B9C"/>
    <w:rsid w:val="00B14402"/>
    <w:rsid w:val="00B315FD"/>
    <w:rsid w:val="00B52451"/>
    <w:rsid w:val="00B74B5E"/>
    <w:rsid w:val="00B809DC"/>
    <w:rsid w:val="00BC6485"/>
    <w:rsid w:val="00BE69A5"/>
    <w:rsid w:val="00C22343"/>
    <w:rsid w:val="00C669A4"/>
    <w:rsid w:val="00C84C5C"/>
    <w:rsid w:val="00CB7965"/>
    <w:rsid w:val="00CF38A1"/>
    <w:rsid w:val="00D16FD2"/>
    <w:rsid w:val="00D313DE"/>
    <w:rsid w:val="00D91C02"/>
    <w:rsid w:val="00DA4697"/>
    <w:rsid w:val="00DB7FC1"/>
    <w:rsid w:val="00EC5DBE"/>
    <w:rsid w:val="00ED2F5A"/>
    <w:rsid w:val="00F266CE"/>
    <w:rsid w:val="00F8509C"/>
    <w:rsid w:val="00FC1592"/>
    <w:rsid w:val="00FC664A"/>
    <w:rsid w:val="00FD17D4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9F4EE4"/>
  <w15:chartTrackingRefBased/>
  <w15:docId w15:val="{CEEAFD47-89C6-4C1F-B1FE-7B08F62B9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E69A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77F"/>
  </w:style>
  <w:style w:type="paragraph" w:styleId="Footer">
    <w:name w:val="footer"/>
    <w:basedOn w:val="Normal"/>
    <w:link w:val="FooterChar"/>
    <w:uiPriority w:val="99"/>
    <w:unhideWhenUsed/>
    <w:rsid w:val="00A31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77F"/>
  </w:style>
  <w:style w:type="paragraph" w:customStyle="1" w:styleId="BasicParagraph">
    <w:name w:val="[Basic Paragraph]"/>
    <w:basedOn w:val="Normal"/>
    <w:uiPriority w:val="99"/>
    <w:rsid w:val="0099694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DA4697"/>
  </w:style>
  <w:style w:type="paragraph" w:styleId="NoSpacing">
    <w:name w:val="No Spacing"/>
    <w:link w:val="NoSpacingChar"/>
    <w:uiPriority w:val="1"/>
    <w:qFormat/>
    <w:rsid w:val="00B52451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5245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218E9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E69A5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E69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BE69A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E69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A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A4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4A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05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bit.ly/SacAirSEP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SacAirSEP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bit.ly/SacAirSEP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bit.ly/SacAirSEP" TargetMode="External"/><Relationship Id="rId23" Type="http://schemas.openxmlformats.org/officeDocument/2006/relationships/header" Target="header2.xml"/><Relationship Id="rId10" Type="http://schemas.openxmlformats.org/officeDocument/2006/relationships/hyperlink" Target="mailto:compliance@airquality.org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R\Downloads\District%20Blank%20General%20Template%20Rev.%2001-21-2021%20(3).dotx" TargetMode="External"/></Relationships>
</file>

<file path=word/theme/theme1.xml><?xml version="1.0" encoding="utf-8"?>
<a:theme xmlns:a="http://schemas.openxmlformats.org/drawingml/2006/main" name="Office Theme">
  <a:themeElements>
    <a:clrScheme name="Sac Metro Air District Colors">
      <a:dk1>
        <a:sysClr val="windowText" lastClr="000000"/>
      </a:dk1>
      <a:lt1>
        <a:sysClr val="window" lastClr="FFFFFF"/>
      </a:lt1>
      <a:dk2>
        <a:srgbClr val="1A4E7F"/>
      </a:dk2>
      <a:lt2>
        <a:srgbClr val="FFFFFF"/>
      </a:lt2>
      <a:accent1>
        <a:srgbClr val="21A0DB"/>
      </a:accent1>
      <a:accent2>
        <a:srgbClr val="0073B2"/>
      </a:accent2>
      <a:accent3>
        <a:srgbClr val="81AB68"/>
      </a:accent3>
      <a:accent4>
        <a:srgbClr val="1A4E7F"/>
      </a:accent4>
      <a:accent5>
        <a:srgbClr val="000000"/>
      </a:accent5>
      <a:accent6>
        <a:srgbClr val="21A0DB"/>
      </a:accent6>
      <a:hlink>
        <a:srgbClr val="21A0DB"/>
      </a:hlink>
      <a:folHlink>
        <a:srgbClr val="81AB6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T Document" ma:contentTypeID="0x01010003207965D936FC419890337BDD8E025F0100C3F5751EF8250D49AC75012D1CCDB188" ma:contentTypeVersion="5" ma:contentTypeDescription="" ma:contentTypeScope="" ma:versionID="deaa74a5bdd8bab1f440d5e8a64296b3">
  <xsd:schema xmlns:xsd="http://www.w3.org/2001/XMLSchema" xmlns:xs="http://www.w3.org/2001/XMLSchema" xmlns:p="http://schemas.microsoft.com/office/2006/metadata/properties" xmlns:ns2="daa912b4-bd40-4aee-b24a-18038b7ec462" xmlns:ns3="76bdb9c2-3652-4bd5-b330-1eb3d8127efd" xmlns:ns4="72253978-ec44-4be0-acfd-e7019e6a63b6" xmlns:ns5="http://schemas.microsoft.com/sharepoint/v4" targetNamespace="http://schemas.microsoft.com/office/2006/metadata/properties" ma:root="true" ma:fieldsID="7b047b70d9cfdb0917227fbdbb4ffcd1" ns2:_="" ns3:_="" ns4:_="" ns5:_="">
    <xsd:import namespace="daa912b4-bd40-4aee-b24a-18038b7ec462"/>
    <xsd:import namespace="76bdb9c2-3652-4bd5-b330-1eb3d8127efd"/>
    <xsd:import namespace="72253978-ec44-4be0-acfd-e7019e6a63b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cGroupBy" minOccurs="0"/>
                <xsd:element ref="ns3:scRollupDescription" minOccurs="0"/>
                <xsd:element ref="ns4:lcDisplayOn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912b4-bd40-4aee-b24a-18038b7ec462" elementFormDefault="qualified">
    <xsd:import namespace="http://schemas.microsoft.com/office/2006/documentManagement/types"/>
    <xsd:import namespace="http://schemas.microsoft.com/office/infopath/2007/PartnerControls"/>
    <xsd:element name="scGroupBy" ma:index="2" nillable="true" ma:displayName="Group By" ma:internalName="scGroupB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db9c2-3652-4bd5-b330-1eb3d8127efd" elementFormDefault="qualified">
    <xsd:import namespace="http://schemas.microsoft.com/office/2006/documentManagement/types"/>
    <xsd:import namespace="http://schemas.microsoft.com/office/infopath/2007/PartnerControls"/>
    <xsd:element name="scRollupDescription" ma:index="3" nillable="true" ma:displayName="Rollup Description" ma:internalName="scRollup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53978-ec44-4be0-acfd-e7019e6a63b6" elementFormDefault="qualified">
    <xsd:import namespace="http://schemas.microsoft.com/office/2006/documentManagement/types"/>
    <xsd:import namespace="http://schemas.microsoft.com/office/infopath/2007/PartnerControls"/>
    <xsd:element name="lcDisplayOn" ma:index="12" nillable="true" ma:displayName="Display On" ma:list="{963cad03-f425-4c78-9cfc-cf9391307c07}" ma:internalName="lcDisplayOn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DisplayOn xmlns="72253978-ec44-4be0-acfd-e7019e6a63b6"/>
    <scRollupDescription xmlns="76bdb9c2-3652-4bd5-b330-1eb3d8127efd" xsi:nil="true"/>
    <scGroupBy xmlns="daa912b4-bd40-4aee-b24a-18038b7ec462" xsi:nil="true"/>
  </documentManagement>
</p:properties>
</file>

<file path=customXml/itemProps1.xml><?xml version="1.0" encoding="utf-8"?>
<ds:datastoreItem xmlns:ds="http://schemas.openxmlformats.org/officeDocument/2006/customXml" ds:itemID="{524201F2-F280-435D-81E2-7FCABCCC2EB4}"/>
</file>

<file path=customXml/itemProps2.xml><?xml version="1.0" encoding="utf-8"?>
<ds:datastoreItem xmlns:ds="http://schemas.openxmlformats.org/officeDocument/2006/customXml" ds:itemID="{67BAE6BD-2B09-4312-BB08-E5944F30AFB6}"/>
</file>

<file path=customXml/itemProps3.xml><?xml version="1.0" encoding="utf-8"?>
<ds:datastoreItem xmlns:ds="http://schemas.openxmlformats.org/officeDocument/2006/customXml" ds:itemID="{881754E6-9005-44C9-A862-8A0A3600C1BA}"/>
</file>

<file path=docProps/app.xml><?xml version="1.0" encoding="utf-8"?>
<Properties xmlns="http://schemas.openxmlformats.org/officeDocument/2006/extended-properties" xmlns:vt="http://schemas.openxmlformats.org/officeDocument/2006/docPropsVTypes">
  <Template>District Blank General Template Rev. 01-21-2021 (3).dotx</Template>
  <TotalTime>0</TotalTime>
  <Pages>4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Environmetnal Project Outreach Toolkit</dc:title>
  <dc:subject/>
  <dc:creator>Ashley Reynolds</dc:creator>
  <cp:keywords/>
  <dc:description/>
  <cp:lastModifiedBy>Ashley Reynolds</cp:lastModifiedBy>
  <cp:revision>2</cp:revision>
  <cp:lastPrinted>2021-05-24T23:14:00Z</cp:lastPrinted>
  <dcterms:created xsi:type="dcterms:W3CDTF">2021-05-24T23:16:00Z</dcterms:created>
  <dcterms:modified xsi:type="dcterms:W3CDTF">2021-05-24T23:16:00Z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0x01010003207965D936FC419890337BDD8E025F0100C3F5751EF8250D49AC75012D1CCDB188</vt:lpwstr>
  </property>
  <property fmtid="{D5CDD505-2E9C-101B-9397-08002B2CF9AE}" pid="3" name="scEntity">
    <vt:lpwstr>19;#Stationary Sources|366e0ac7-eb74-42c2-933b-f173b2a1c997</vt:lpwstr>
  </property>
  <property fmtid="{D5CDD505-2E9C-101B-9397-08002B2CF9AE}" pid="4" name="TaxCatchAll">
    <vt:lpwstr>19;#Stationary Sources|366e0ac7-eb74-42c2-933b-f173b2a1c997</vt:lpwstr>
  </property>
  <property fmtid="{D5CDD505-2E9C-101B-9397-08002B2CF9AE}" pid="5" name="c700ff25e99e4baaab6915db9322d896">
    <vt:lpwstr>Stationary Sources|366e0ac7-eb74-42c2-933b-f173b2a1c997</vt:lpwstr>
  </property>
</Properties>
</file>